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266" w:rsidRDefault="000B7266" w:rsidP="001D5881">
      <w:pPr>
        <w:tabs>
          <w:tab w:val="left" w:pos="4111"/>
        </w:tabs>
        <w:jc w:val="right"/>
      </w:pPr>
    </w:p>
    <w:p w:rsidR="000B7266" w:rsidRDefault="000B7266" w:rsidP="001D5881">
      <w:pPr>
        <w:tabs>
          <w:tab w:val="left" w:pos="4111"/>
        </w:tabs>
        <w:jc w:val="right"/>
      </w:pPr>
      <w:r>
        <w:t xml:space="preserve">Приложение 3 </w:t>
      </w:r>
    </w:p>
    <w:p w:rsidR="000B7266" w:rsidRDefault="000B7266" w:rsidP="00F9613E">
      <w:pPr>
        <w:tabs>
          <w:tab w:val="left" w:pos="4111"/>
          <w:tab w:val="left" w:pos="7710"/>
        </w:tabs>
      </w:pPr>
      <w:r>
        <w:t xml:space="preserve">                                                                    К решению</w:t>
      </w:r>
      <w:r w:rsidRPr="00F9613E">
        <w:t xml:space="preserve"> </w:t>
      </w:r>
      <w:r>
        <w:t>Московского сельского Совета народных</w:t>
      </w:r>
    </w:p>
    <w:p w:rsidR="000B7266" w:rsidRDefault="000B7266" w:rsidP="00F9613E">
      <w:pPr>
        <w:tabs>
          <w:tab w:val="left" w:pos="4111"/>
          <w:tab w:val="left" w:pos="7710"/>
        </w:tabs>
      </w:pPr>
      <w:r>
        <w:t xml:space="preserve">                                                                   депутатов Почепского района Брянской области  </w:t>
      </w:r>
    </w:p>
    <w:p w:rsidR="000B7266" w:rsidRDefault="000B7266" w:rsidP="00F9613E">
      <w:pPr>
        <w:tabs>
          <w:tab w:val="left" w:pos="4111"/>
          <w:tab w:val="left" w:pos="7710"/>
        </w:tabs>
      </w:pPr>
      <w:r>
        <w:t xml:space="preserve">                                                               от 15    февраля 2018 года № 140    «О внесении изменений в                                                                                                                                         </w:t>
      </w:r>
    </w:p>
    <w:p w:rsidR="000B7266" w:rsidRDefault="000B7266" w:rsidP="00F9613E">
      <w:pPr>
        <w:tabs>
          <w:tab w:val="left" w:pos="4111"/>
          <w:tab w:val="left" w:pos="7710"/>
        </w:tabs>
      </w:pPr>
      <w:r>
        <w:t xml:space="preserve">                                                                    в бюджет МО «Московское сельское поселение»                                                                                                     </w:t>
      </w:r>
    </w:p>
    <w:p w:rsidR="000B7266" w:rsidRDefault="000B7266" w:rsidP="00D53BAF">
      <w:pPr>
        <w:tabs>
          <w:tab w:val="left" w:pos="4111"/>
          <w:tab w:val="left" w:pos="7710"/>
        </w:tabs>
        <w:jc w:val="center"/>
      </w:pPr>
      <w:r>
        <w:t xml:space="preserve">                                      на 2018 год</w:t>
      </w:r>
    </w:p>
    <w:p w:rsidR="000B7266" w:rsidRDefault="000B7266" w:rsidP="00F9613E">
      <w:pPr>
        <w:tabs>
          <w:tab w:val="left" w:pos="4111"/>
          <w:tab w:val="left" w:pos="7710"/>
        </w:tabs>
      </w:pPr>
      <w:r>
        <w:t xml:space="preserve">                           </w:t>
      </w:r>
    </w:p>
    <w:p w:rsidR="000B7266" w:rsidRDefault="000B7266" w:rsidP="00F9613E">
      <w:pPr>
        <w:tabs>
          <w:tab w:val="left" w:pos="4111"/>
          <w:tab w:val="left" w:pos="7710"/>
        </w:tabs>
      </w:pPr>
    </w:p>
    <w:p w:rsidR="000B7266" w:rsidRDefault="000B7266" w:rsidP="007D4164">
      <w:pPr>
        <w:jc w:val="right"/>
        <w:outlineLvl w:val="0"/>
      </w:pPr>
      <w:r>
        <w:tab/>
        <w:t>Приложение № 6</w:t>
      </w:r>
    </w:p>
    <w:p w:rsidR="000B7266" w:rsidRDefault="000B7266" w:rsidP="007D4164">
      <w:pPr>
        <w:jc w:val="right"/>
      </w:pPr>
      <w:r>
        <w:t xml:space="preserve">                                                                                                                                к решению        Московского сельского Совета                                                                                                                                  народных депутатов  Почепского   </w:t>
      </w:r>
    </w:p>
    <w:p w:rsidR="000B7266" w:rsidRDefault="000B7266" w:rsidP="007D4164">
      <w:pPr>
        <w:jc w:val="right"/>
      </w:pPr>
      <w:r>
        <w:t xml:space="preserve"> района Брянской области от 29 декабря 2017г. № 135</w:t>
      </w:r>
    </w:p>
    <w:p w:rsidR="000B7266" w:rsidRDefault="000B7266" w:rsidP="007D4164">
      <w:pPr>
        <w:jc w:val="right"/>
      </w:pPr>
      <w:r>
        <w:t xml:space="preserve">                                                                                       «О бюджете муниципального образования                                                                             «Московское сельское поселение»   </w:t>
      </w:r>
    </w:p>
    <w:p w:rsidR="000B7266" w:rsidRPr="00E26142" w:rsidRDefault="000B7266" w:rsidP="007D4164">
      <w:pPr>
        <w:jc w:val="right"/>
      </w:pPr>
      <w:r>
        <w:t>на 2018 год  и плановый период 2019-2020 гг».</w:t>
      </w:r>
    </w:p>
    <w:p w:rsidR="000B7266" w:rsidRPr="00E26142" w:rsidRDefault="000B7266" w:rsidP="007D4164">
      <w:pPr>
        <w:tabs>
          <w:tab w:val="left" w:pos="4080"/>
        </w:tabs>
      </w:pPr>
    </w:p>
    <w:p w:rsidR="000B7266" w:rsidRDefault="000B7266" w:rsidP="007D4164">
      <w:pPr>
        <w:jc w:val="right"/>
      </w:pPr>
      <w:r>
        <w:t xml:space="preserve">                                                                               </w:t>
      </w:r>
    </w:p>
    <w:p w:rsidR="000B7266" w:rsidRPr="00E26142" w:rsidRDefault="000B7266" w:rsidP="007D4164">
      <w:pPr>
        <w:tabs>
          <w:tab w:val="left" w:pos="4080"/>
        </w:tabs>
      </w:pPr>
    </w:p>
    <w:p w:rsidR="000B7266" w:rsidRPr="00E26142" w:rsidRDefault="000B7266" w:rsidP="00E26142"/>
    <w:p w:rsidR="000B7266" w:rsidRPr="00E26142" w:rsidRDefault="000B7266" w:rsidP="00E26142"/>
    <w:p w:rsidR="000B7266" w:rsidRPr="00E26142" w:rsidRDefault="000B7266" w:rsidP="00976CC5">
      <w:pPr>
        <w:tabs>
          <w:tab w:val="left" w:pos="1410"/>
        </w:tabs>
        <w:jc w:val="center"/>
        <w:outlineLvl w:val="0"/>
      </w:pPr>
      <w:r>
        <w:t>ИСТОЧНИКИ  ФИНАНСИРОВАНИЯ</w:t>
      </w:r>
    </w:p>
    <w:p w:rsidR="000B7266" w:rsidRPr="00E26142" w:rsidRDefault="000B7266" w:rsidP="00E26142">
      <w:pPr>
        <w:jc w:val="center"/>
      </w:pPr>
    </w:p>
    <w:p w:rsidR="000B7266" w:rsidRDefault="000B7266" w:rsidP="00E26142">
      <w:pPr>
        <w:ind w:firstLine="708"/>
        <w:jc w:val="center"/>
      </w:pPr>
      <w:r>
        <w:t>дефицита бюджета Московского сельского поселения на 2018г.</w:t>
      </w:r>
    </w:p>
    <w:p w:rsidR="000B7266" w:rsidRPr="00E26142" w:rsidRDefault="000B7266" w:rsidP="00E26142">
      <w:pPr>
        <w:ind w:firstLine="708"/>
        <w:jc w:val="center"/>
      </w:pPr>
    </w:p>
    <w:p w:rsidR="000B7266" w:rsidRPr="00E26142" w:rsidRDefault="000B7266" w:rsidP="00E26142">
      <w:pPr>
        <w:tabs>
          <w:tab w:val="left" w:pos="6915"/>
        </w:tabs>
      </w:pPr>
      <w:r>
        <w:tab/>
        <w:t xml:space="preserve">                      (руб.коп.)</w:t>
      </w:r>
    </w:p>
    <w:p w:rsidR="000B7266" w:rsidRPr="00E26142" w:rsidRDefault="000B7266" w:rsidP="00E26142"/>
    <w:p w:rsidR="000B7266" w:rsidRPr="00E26142" w:rsidRDefault="000B7266" w:rsidP="00E26142">
      <w:pPr>
        <w:tabs>
          <w:tab w:val="left" w:pos="1110"/>
        </w:tabs>
      </w:pPr>
      <w:r>
        <w:tab/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949"/>
        <w:gridCol w:w="3247"/>
        <w:gridCol w:w="3828"/>
        <w:gridCol w:w="1298"/>
      </w:tblGrid>
      <w:tr w:rsidR="000B7266" w:rsidTr="00480D75">
        <w:tc>
          <w:tcPr>
            <w:tcW w:w="949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</w:pPr>
            <w:r>
              <w:t>№ п/п</w:t>
            </w:r>
          </w:p>
        </w:tc>
        <w:tc>
          <w:tcPr>
            <w:tcW w:w="3247" w:type="dxa"/>
          </w:tcPr>
          <w:p w:rsidR="000B7266" w:rsidRDefault="000B7266" w:rsidP="001D5881">
            <w:pPr>
              <w:tabs>
                <w:tab w:val="left" w:pos="1110"/>
              </w:tabs>
              <w:ind w:left="-468" w:firstLine="468"/>
              <w:jc w:val="center"/>
            </w:pPr>
            <w:r>
              <w:t>Код бюджетной классификации</w:t>
            </w:r>
          </w:p>
        </w:tc>
        <w:tc>
          <w:tcPr>
            <w:tcW w:w="3828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</w:pPr>
            <w:r>
              <w:t>Наименование показателя</w:t>
            </w:r>
          </w:p>
        </w:tc>
        <w:tc>
          <w:tcPr>
            <w:tcW w:w="1298" w:type="dxa"/>
          </w:tcPr>
          <w:p w:rsidR="000B7266" w:rsidRDefault="000B7266" w:rsidP="00080F42">
            <w:pPr>
              <w:tabs>
                <w:tab w:val="left" w:pos="1110"/>
              </w:tabs>
              <w:ind w:left="-468" w:firstLine="468"/>
              <w:jc w:val="right"/>
            </w:pPr>
            <w:r>
              <w:t>Сумма на  2018г.</w:t>
            </w:r>
          </w:p>
        </w:tc>
      </w:tr>
      <w:tr w:rsidR="000B7266" w:rsidTr="00480D75">
        <w:tc>
          <w:tcPr>
            <w:tcW w:w="949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</w:pPr>
            <w:r>
              <w:t>1</w:t>
            </w:r>
          </w:p>
        </w:tc>
        <w:tc>
          <w:tcPr>
            <w:tcW w:w="3247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</w:pPr>
            <w:r>
              <w:t>91701050000000000000</w:t>
            </w:r>
          </w:p>
        </w:tc>
        <w:tc>
          <w:tcPr>
            <w:tcW w:w="3828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  <w:jc w:val="center"/>
            </w:pPr>
            <w:r>
              <w:t>Изменение остатков средств на счетах по учету средств бюджета</w:t>
            </w:r>
          </w:p>
        </w:tc>
        <w:tc>
          <w:tcPr>
            <w:tcW w:w="1298" w:type="dxa"/>
          </w:tcPr>
          <w:p w:rsidR="000B7266" w:rsidRDefault="000B7266">
            <w:r w:rsidRPr="00CC3A28">
              <w:t>324261,96</w:t>
            </w:r>
          </w:p>
        </w:tc>
      </w:tr>
      <w:tr w:rsidR="000B7266" w:rsidTr="00480D75">
        <w:tc>
          <w:tcPr>
            <w:tcW w:w="949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</w:pPr>
            <w:r>
              <w:t>2</w:t>
            </w:r>
          </w:p>
        </w:tc>
        <w:tc>
          <w:tcPr>
            <w:tcW w:w="3247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</w:pPr>
            <w:r>
              <w:t>91701050000000000600</w:t>
            </w:r>
          </w:p>
        </w:tc>
        <w:tc>
          <w:tcPr>
            <w:tcW w:w="3828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  <w:jc w:val="center"/>
            </w:pPr>
            <w:r>
              <w:t>Уменьшение  остатков средств бюджетов</w:t>
            </w:r>
          </w:p>
        </w:tc>
        <w:tc>
          <w:tcPr>
            <w:tcW w:w="1298" w:type="dxa"/>
          </w:tcPr>
          <w:p w:rsidR="000B7266" w:rsidRDefault="000B7266">
            <w:r w:rsidRPr="00CC3A28">
              <w:t>324261,96</w:t>
            </w:r>
          </w:p>
        </w:tc>
      </w:tr>
      <w:tr w:rsidR="000B7266" w:rsidTr="00480D75">
        <w:tc>
          <w:tcPr>
            <w:tcW w:w="949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</w:pPr>
            <w:r>
              <w:t>3</w:t>
            </w:r>
          </w:p>
        </w:tc>
        <w:tc>
          <w:tcPr>
            <w:tcW w:w="3247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</w:pPr>
            <w:r>
              <w:t>91701050200000000600</w:t>
            </w:r>
          </w:p>
        </w:tc>
        <w:tc>
          <w:tcPr>
            <w:tcW w:w="3828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  <w:jc w:val="center"/>
            </w:pPr>
            <w:r>
              <w:t>Уменьшение прочих остатков средств бюджета</w:t>
            </w:r>
          </w:p>
        </w:tc>
        <w:tc>
          <w:tcPr>
            <w:tcW w:w="1298" w:type="dxa"/>
          </w:tcPr>
          <w:p w:rsidR="000B7266" w:rsidRDefault="000B7266">
            <w:r w:rsidRPr="00CC3A28">
              <w:t>324261,96</w:t>
            </w:r>
          </w:p>
        </w:tc>
      </w:tr>
      <w:tr w:rsidR="000B7266" w:rsidTr="00480D75">
        <w:tc>
          <w:tcPr>
            <w:tcW w:w="949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</w:pPr>
            <w:r>
              <w:t>4</w:t>
            </w:r>
          </w:p>
        </w:tc>
        <w:tc>
          <w:tcPr>
            <w:tcW w:w="3247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</w:pPr>
            <w:r>
              <w:t>91701050201000000610</w:t>
            </w:r>
          </w:p>
        </w:tc>
        <w:tc>
          <w:tcPr>
            <w:tcW w:w="3828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  <w:jc w:val="center"/>
            </w:pPr>
            <w:r>
              <w:t>Уменьшение прочих остатков денежных средств</w:t>
            </w:r>
          </w:p>
        </w:tc>
        <w:tc>
          <w:tcPr>
            <w:tcW w:w="1298" w:type="dxa"/>
          </w:tcPr>
          <w:p w:rsidR="000B7266" w:rsidRDefault="000B7266">
            <w:r w:rsidRPr="00CC3A28">
              <w:t>324261,96</w:t>
            </w:r>
          </w:p>
        </w:tc>
      </w:tr>
      <w:tr w:rsidR="000B7266" w:rsidTr="00480D75">
        <w:tc>
          <w:tcPr>
            <w:tcW w:w="949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</w:pPr>
            <w:r>
              <w:t>5</w:t>
            </w:r>
          </w:p>
        </w:tc>
        <w:tc>
          <w:tcPr>
            <w:tcW w:w="3247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</w:pPr>
            <w:r>
              <w:t>91701050201100000610</w:t>
            </w:r>
          </w:p>
        </w:tc>
        <w:tc>
          <w:tcPr>
            <w:tcW w:w="3828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  <w:jc w:val="center"/>
            </w:pPr>
            <w:r>
              <w:t>Уменьшение прочих остатков денежных средств бюджетов поселений</w:t>
            </w:r>
          </w:p>
        </w:tc>
        <w:tc>
          <w:tcPr>
            <w:tcW w:w="1298" w:type="dxa"/>
          </w:tcPr>
          <w:p w:rsidR="000B7266" w:rsidRDefault="000B7266">
            <w:r w:rsidRPr="00CC3A28">
              <w:t>324261,96</w:t>
            </w:r>
          </w:p>
        </w:tc>
      </w:tr>
      <w:tr w:rsidR="000B7266" w:rsidTr="00480D75">
        <w:tc>
          <w:tcPr>
            <w:tcW w:w="949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</w:pPr>
          </w:p>
        </w:tc>
        <w:tc>
          <w:tcPr>
            <w:tcW w:w="3247" w:type="dxa"/>
          </w:tcPr>
          <w:p w:rsidR="000B7266" w:rsidRDefault="000B7266" w:rsidP="00740583">
            <w:pPr>
              <w:tabs>
                <w:tab w:val="left" w:pos="1110"/>
              </w:tabs>
              <w:ind w:left="-468" w:firstLine="468"/>
              <w:jc w:val="center"/>
            </w:pPr>
            <w:r>
              <w:t>Итого источников  финансирования дефицита</w:t>
            </w:r>
          </w:p>
        </w:tc>
        <w:tc>
          <w:tcPr>
            <w:tcW w:w="3828" w:type="dxa"/>
          </w:tcPr>
          <w:p w:rsidR="000B7266" w:rsidRDefault="000B7266" w:rsidP="00C5395D">
            <w:pPr>
              <w:tabs>
                <w:tab w:val="left" w:pos="1110"/>
              </w:tabs>
              <w:ind w:left="-468" w:firstLine="468"/>
            </w:pPr>
          </w:p>
        </w:tc>
        <w:tc>
          <w:tcPr>
            <w:tcW w:w="1298" w:type="dxa"/>
          </w:tcPr>
          <w:p w:rsidR="000B7266" w:rsidRDefault="000B7266">
            <w:r>
              <w:t>324261,96</w:t>
            </w:r>
          </w:p>
        </w:tc>
      </w:tr>
    </w:tbl>
    <w:p w:rsidR="000B7266" w:rsidRPr="00E26142" w:rsidRDefault="000B7266" w:rsidP="00E26142">
      <w:pPr>
        <w:tabs>
          <w:tab w:val="left" w:pos="1110"/>
        </w:tabs>
      </w:pPr>
    </w:p>
    <w:sectPr w:rsidR="000B7266" w:rsidRPr="00E26142" w:rsidSect="001969B7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B7266" w:rsidRDefault="000B7266" w:rsidP="00122513">
      <w:r>
        <w:separator/>
      </w:r>
    </w:p>
  </w:endnote>
  <w:endnote w:type="continuationSeparator" w:id="1">
    <w:p w:rsidR="000B7266" w:rsidRDefault="000B7266" w:rsidP="00122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B7266" w:rsidRDefault="000B7266" w:rsidP="00122513">
      <w:r>
        <w:separator/>
      </w:r>
    </w:p>
  </w:footnote>
  <w:footnote w:type="continuationSeparator" w:id="1">
    <w:p w:rsidR="000B7266" w:rsidRDefault="000B7266" w:rsidP="0012251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noPunctuationKerning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A3DB5"/>
    <w:rsid w:val="00051765"/>
    <w:rsid w:val="00073B2B"/>
    <w:rsid w:val="00080F42"/>
    <w:rsid w:val="00084D72"/>
    <w:rsid w:val="0009653F"/>
    <w:rsid w:val="000A6DA5"/>
    <w:rsid w:val="000B7266"/>
    <w:rsid w:val="000D2219"/>
    <w:rsid w:val="00122513"/>
    <w:rsid w:val="00165BED"/>
    <w:rsid w:val="00171D6E"/>
    <w:rsid w:val="001845A1"/>
    <w:rsid w:val="00195178"/>
    <w:rsid w:val="001969B7"/>
    <w:rsid w:val="00196B36"/>
    <w:rsid w:val="001D5881"/>
    <w:rsid w:val="001F060A"/>
    <w:rsid w:val="001F384D"/>
    <w:rsid w:val="001F5BEA"/>
    <w:rsid w:val="0025321F"/>
    <w:rsid w:val="002D37B7"/>
    <w:rsid w:val="002D7166"/>
    <w:rsid w:val="002E6A8D"/>
    <w:rsid w:val="002F2AF6"/>
    <w:rsid w:val="002F67A8"/>
    <w:rsid w:val="00367206"/>
    <w:rsid w:val="00376AD1"/>
    <w:rsid w:val="003F420E"/>
    <w:rsid w:val="003F72FC"/>
    <w:rsid w:val="00403088"/>
    <w:rsid w:val="00414FFD"/>
    <w:rsid w:val="00430E85"/>
    <w:rsid w:val="00465957"/>
    <w:rsid w:val="004762C7"/>
    <w:rsid w:val="00480D75"/>
    <w:rsid w:val="004F2357"/>
    <w:rsid w:val="004F2589"/>
    <w:rsid w:val="004F373B"/>
    <w:rsid w:val="004F40E3"/>
    <w:rsid w:val="0053013B"/>
    <w:rsid w:val="00530B33"/>
    <w:rsid w:val="00533E99"/>
    <w:rsid w:val="00545FF8"/>
    <w:rsid w:val="00572F67"/>
    <w:rsid w:val="005D70D5"/>
    <w:rsid w:val="005E20C8"/>
    <w:rsid w:val="005E211F"/>
    <w:rsid w:val="00630576"/>
    <w:rsid w:val="0063570D"/>
    <w:rsid w:val="00682B06"/>
    <w:rsid w:val="006B4B91"/>
    <w:rsid w:val="006B6900"/>
    <w:rsid w:val="006E401B"/>
    <w:rsid w:val="006F237A"/>
    <w:rsid w:val="00740583"/>
    <w:rsid w:val="007D4164"/>
    <w:rsid w:val="00823467"/>
    <w:rsid w:val="008814A9"/>
    <w:rsid w:val="0089432B"/>
    <w:rsid w:val="008A29F4"/>
    <w:rsid w:val="008B2377"/>
    <w:rsid w:val="008B4171"/>
    <w:rsid w:val="008D1036"/>
    <w:rsid w:val="008D7B32"/>
    <w:rsid w:val="008F22D3"/>
    <w:rsid w:val="00904B6A"/>
    <w:rsid w:val="00976CC5"/>
    <w:rsid w:val="009A5B96"/>
    <w:rsid w:val="009B0DBD"/>
    <w:rsid w:val="009B5B0E"/>
    <w:rsid w:val="009C3701"/>
    <w:rsid w:val="00A80AF5"/>
    <w:rsid w:val="00AB7C1B"/>
    <w:rsid w:val="00AE30F9"/>
    <w:rsid w:val="00B250A9"/>
    <w:rsid w:val="00B9023B"/>
    <w:rsid w:val="00B97A23"/>
    <w:rsid w:val="00BB3186"/>
    <w:rsid w:val="00BD34A4"/>
    <w:rsid w:val="00BF09C0"/>
    <w:rsid w:val="00C34185"/>
    <w:rsid w:val="00C47850"/>
    <w:rsid w:val="00C5395D"/>
    <w:rsid w:val="00CA4F33"/>
    <w:rsid w:val="00CC3A28"/>
    <w:rsid w:val="00CD48F9"/>
    <w:rsid w:val="00CE6BEC"/>
    <w:rsid w:val="00D14989"/>
    <w:rsid w:val="00D25227"/>
    <w:rsid w:val="00D31324"/>
    <w:rsid w:val="00D53BAF"/>
    <w:rsid w:val="00DA145D"/>
    <w:rsid w:val="00E16A95"/>
    <w:rsid w:val="00E20E47"/>
    <w:rsid w:val="00E26142"/>
    <w:rsid w:val="00E6771F"/>
    <w:rsid w:val="00E90E4E"/>
    <w:rsid w:val="00E91670"/>
    <w:rsid w:val="00E954CB"/>
    <w:rsid w:val="00EA3DB5"/>
    <w:rsid w:val="00ED013C"/>
    <w:rsid w:val="00F42FD6"/>
    <w:rsid w:val="00F954FB"/>
    <w:rsid w:val="00F9613E"/>
    <w:rsid w:val="00FB664A"/>
    <w:rsid w:val="00FC1AED"/>
    <w:rsid w:val="00FE7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969B7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1">
    <w:name w:val="Стиль1"/>
    <w:basedOn w:val="Normal"/>
    <w:uiPriority w:val="99"/>
    <w:rsid w:val="00FB664A"/>
    <w:pPr>
      <w:jc w:val="center"/>
    </w:pPr>
    <w:rPr>
      <w:b/>
      <w:sz w:val="32"/>
      <w:szCs w:val="32"/>
    </w:rPr>
  </w:style>
  <w:style w:type="table" w:styleId="TableGrid">
    <w:name w:val="Table Grid"/>
    <w:basedOn w:val="TableNormal"/>
    <w:uiPriority w:val="99"/>
    <w:rsid w:val="00E26142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DocumentMap">
    <w:name w:val="Document Map"/>
    <w:basedOn w:val="Normal"/>
    <w:link w:val="DocumentMapChar"/>
    <w:uiPriority w:val="99"/>
    <w:semiHidden/>
    <w:rsid w:val="00976CC5"/>
    <w:pPr>
      <w:shd w:val="clear" w:color="auto" w:fill="000080"/>
    </w:pPr>
    <w:rPr>
      <w:rFonts w:ascii="Tahoma" w:hAnsi="Tahoma" w:cs="Tahoma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07752E"/>
    <w:rPr>
      <w:sz w:val="0"/>
      <w:szCs w:val="0"/>
    </w:rPr>
  </w:style>
  <w:style w:type="paragraph" w:styleId="BalloonText">
    <w:name w:val="Balloon Text"/>
    <w:basedOn w:val="Normal"/>
    <w:link w:val="BalloonTextChar"/>
    <w:uiPriority w:val="99"/>
    <w:semiHidden/>
    <w:rsid w:val="005E20C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752E"/>
    <w:rPr>
      <w:sz w:val="0"/>
      <w:szCs w:val="0"/>
    </w:rPr>
  </w:style>
  <w:style w:type="paragraph" w:styleId="Header">
    <w:name w:val="header"/>
    <w:basedOn w:val="Normal"/>
    <w:link w:val="HeaderChar"/>
    <w:uiPriority w:val="99"/>
    <w:rsid w:val="00122513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122513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122513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122513"/>
    <w:rPr>
      <w:rFonts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45946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32</TotalTime>
  <Pages>1</Pages>
  <Words>334</Words>
  <Characters>1910</Characters>
  <Application>Microsoft Office Outlook</Application>
  <DocSecurity>0</DocSecurity>
  <Lines>0</Lines>
  <Paragraphs>0</Paragraphs>
  <ScaleCrop>false</ScaleCrop>
  <Company>Pre_Installed 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5</dc:title>
  <dc:subject/>
  <dc:creator>Pre_Installed User</dc:creator>
  <cp:keywords/>
  <dc:description/>
  <cp:lastModifiedBy>Usser</cp:lastModifiedBy>
  <cp:revision>30</cp:revision>
  <cp:lastPrinted>2014-07-16T10:56:00Z</cp:lastPrinted>
  <dcterms:created xsi:type="dcterms:W3CDTF">2016-12-01T09:06:00Z</dcterms:created>
  <dcterms:modified xsi:type="dcterms:W3CDTF">2018-02-21T06:30:00Z</dcterms:modified>
</cp:coreProperties>
</file>